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11EE6">
      <w:pPr>
        <w:spacing w:before="0" w:after="240"/>
        <w:jc w:val="center"/>
      </w:pPr>
      <w:r>
        <w:rPr>
          <w:rFonts w:ascii="方正小标宋简体" w:hAnsi="方正小标宋简体" w:eastAsia="方正小标宋简体" w:cs="方正小标宋简体"/>
          <w:b/>
          <w:color w:val="000000"/>
          <w:sz w:val="44"/>
        </w:rPr>
        <w:t>大营街道河长名录</w:t>
      </w:r>
    </w:p>
    <w:tbl>
      <w:tblPr>
        <w:tblStyle w:val="4"/>
        <w:tblW w:w="14174" w:type="dxa"/>
        <w:jc w:val="center"/>
        <w:tblLayout w:type="autofit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606"/>
        <w:gridCol w:w="1776"/>
        <w:gridCol w:w="909"/>
        <w:gridCol w:w="2150"/>
        <w:gridCol w:w="1329"/>
        <w:gridCol w:w="1284"/>
        <w:gridCol w:w="1753"/>
        <w:gridCol w:w="909"/>
        <w:gridCol w:w="2151"/>
        <w:gridCol w:w="1307"/>
      </w:tblGrid>
      <w:tr w14:paraId="2DF566E1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080281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序号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81C747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河（库）渠名称</w:t>
            </w:r>
          </w:p>
        </w:tc>
        <w:tc>
          <w:tcPr>
            <w:tcW w:w="5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5F0A7D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街道级河长</w:t>
            </w:r>
          </w:p>
        </w:tc>
        <w:tc>
          <w:tcPr>
            <w:tcW w:w="4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D9231A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村级河长</w:t>
            </w:r>
          </w:p>
        </w:tc>
        <w:tc>
          <w:tcPr>
            <w:tcW w:w="13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085A69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村级专管员</w:t>
            </w:r>
          </w:p>
        </w:tc>
      </w:tr>
      <w:tr w14:paraId="53CE29FA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24E8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1B74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72B9B6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姓名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CB8923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职务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9DD4B0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责任部门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5FB401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河长协调人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A425FC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河（库）渠名称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5792B46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姓名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B37C64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单位职务</w:t>
            </w:r>
          </w:p>
        </w:tc>
        <w:tc>
          <w:tcPr>
            <w:tcW w:w="13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D43F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5B46A305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2EFA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7122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螳螂川</w:t>
            </w:r>
          </w:p>
        </w:tc>
        <w:tc>
          <w:tcPr>
            <w:tcW w:w="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FFE3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赵映宏</w:t>
            </w:r>
          </w:p>
        </w:tc>
        <w:tc>
          <w:tcPr>
            <w:tcW w:w="2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2564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街道党工委书记</w:t>
            </w:r>
          </w:p>
        </w:tc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44A3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2168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4604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奎南段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4394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李斌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468F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奎南村党总支书记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E8B6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张国敏</w:t>
            </w:r>
          </w:p>
        </w:tc>
      </w:tr>
      <w:tr w14:paraId="600CF56F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E979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0F5F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99D3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7837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9C47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042C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3635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麦竜段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F3CE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李静圆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4A10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麦竜村委会副主任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B45C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李红飞</w:t>
            </w:r>
          </w:p>
        </w:tc>
      </w:tr>
      <w:tr w14:paraId="490F2EBF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3E19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F595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大营小河</w:t>
            </w:r>
          </w:p>
        </w:tc>
        <w:tc>
          <w:tcPr>
            <w:tcW w:w="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11A1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宁欣</w:t>
            </w:r>
          </w:p>
        </w:tc>
        <w:tc>
          <w:tcPr>
            <w:tcW w:w="2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7558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街道办事处主任</w:t>
            </w:r>
          </w:p>
        </w:tc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734C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7B36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408C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三村段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70E6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杨汝斌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5D2F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三村村党总支书记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4716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朱志龙</w:t>
            </w:r>
          </w:p>
        </w:tc>
      </w:tr>
      <w:tr w14:paraId="7CAF4D7A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26DE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D84F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167E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7F29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540C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D22F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D036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东元段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10B4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柳金祥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8D87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东元村党总支书记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89F0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张凤琼</w:t>
            </w:r>
          </w:p>
        </w:tc>
      </w:tr>
      <w:tr w14:paraId="2A47F70A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BBB6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4902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D01A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6271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7485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9883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C9CA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大营段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67FB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张贵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B918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大营村党总支书记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5F63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石伟</w:t>
            </w:r>
          </w:p>
        </w:tc>
      </w:tr>
      <w:tr w14:paraId="7B1A0064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C49D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5D09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新桥小河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B862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宁欣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9F11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9A30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EF45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37B1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新桥小河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FC3A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柳金祥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33DE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东元村党总支书记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C91A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张凤琼</w:t>
            </w:r>
          </w:p>
        </w:tc>
      </w:tr>
      <w:tr w14:paraId="15DB5199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26AA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370E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杨先河</w:t>
            </w:r>
          </w:p>
        </w:tc>
        <w:tc>
          <w:tcPr>
            <w:tcW w:w="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009A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李玉叶</w:t>
            </w:r>
          </w:p>
        </w:tc>
        <w:tc>
          <w:tcPr>
            <w:tcW w:w="2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DF6C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街道党工委副书记</w:t>
            </w:r>
          </w:p>
        </w:tc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24CF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EB87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E581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仓前段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AD4A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李学庆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65E4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仓前村党总支书记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1D8D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李艳芳</w:t>
            </w:r>
          </w:p>
        </w:tc>
      </w:tr>
      <w:tr w14:paraId="1465979C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A055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9A56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FED6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B5EC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B5EA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C281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D0BB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旧县段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D9F1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王艳虹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4AFC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旧县村党总支书记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C960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丁文</w:t>
            </w:r>
          </w:p>
        </w:tc>
      </w:tr>
      <w:tr w14:paraId="34302DD2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2D1E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5515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5476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2BD8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D6E5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0A2C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6545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麦场段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3BF3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常正标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507E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麦场村党总支书记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828E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常晓琼</w:t>
            </w:r>
          </w:p>
        </w:tc>
      </w:tr>
      <w:tr w14:paraId="33629097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2847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E918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E5FF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B436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14DB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5A48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FC93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黄坡段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3C99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舒喜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4B66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黄坡村党总支书记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B031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刘丹</w:t>
            </w:r>
          </w:p>
        </w:tc>
      </w:tr>
      <w:tr w14:paraId="564F3C47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9659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94AF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团结水库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5A75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金厚华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0F32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0CC6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8242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B08B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团结水库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00D2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5324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A02D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56A475DF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6C7E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9B93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松包圆水库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D820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段绍云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8005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C000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079C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5530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松包圆水库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E7BE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C5B3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E030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0630462C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422B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1FA0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四清水库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AB20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李有锐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CA1D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街道党工委组织委员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B77C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83F2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D5FA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四清水库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105C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 w:hAnsiTheme="minorHAnsi" w:cstheme="minorBidi"/>
                <w:color w:val="000000"/>
                <w:sz w:val="21"/>
                <w:szCs w:val="22"/>
                <w:u w:color="000000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0317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 w:hAnsiTheme="minorHAnsi" w:cstheme="minorBidi"/>
                <w:color w:val="000000"/>
                <w:sz w:val="21"/>
                <w:szCs w:val="22"/>
                <w:u w:color="000000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72D5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1E736F18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4333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5E0C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麦竜水库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B192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宁高京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1C00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96EA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209C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181F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麦竜水库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C71F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李静圆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4C08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麦竜村委会副主任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EF31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李红飞</w:t>
            </w:r>
          </w:p>
        </w:tc>
      </w:tr>
      <w:tr w14:paraId="1778A7CF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C781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9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C789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松林水库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1205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李有锐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DF9F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街道党工委组织委员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E91F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1728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5153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松林水库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B9D0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纪雁飞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6279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松林村党总支书记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74AA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纪禄</w:t>
            </w:r>
          </w:p>
        </w:tc>
      </w:tr>
      <w:tr w14:paraId="392F9487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8F56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10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1501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新桥水库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39FF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张辉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356B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街道武装部长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62D6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6EB6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AFEE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新桥水库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9064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柳金祥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5D66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东元村党总支书记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A21D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张凤琼</w:t>
            </w:r>
          </w:p>
        </w:tc>
      </w:tr>
      <w:tr w14:paraId="7AA72988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6935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E855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黄坡水库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FF96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赵映宏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80EB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街道党工委书记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D512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9CA0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BDB8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黄坡水库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63A7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舒喜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7ED5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黄坡村党总支书记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D053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刘丹</w:t>
            </w:r>
          </w:p>
        </w:tc>
      </w:tr>
      <w:tr w14:paraId="70100A2B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B290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12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C832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南渠大沟</w:t>
            </w:r>
          </w:p>
        </w:tc>
        <w:tc>
          <w:tcPr>
            <w:tcW w:w="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DCFA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宁欣</w:t>
            </w:r>
          </w:p>
        </w:tc>
        <w:tc>
          <w:tcPr>
            <w:tcW w:w="2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8368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街道办事处主任</w:t>
            </w:r>
          </w:p>
        </w:tc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C863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D312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73BA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南渠大沟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西山段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D818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周瑾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4910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西山村党总支书记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8BDA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eastAsia="宋体"/>
                <w:sz w:val="21"/>
                <w:lang w:val="en-US" w:eastAsia="zh-CN"/>
              </w:rPr>
              <w:t>丁杨</w:t>
            </w:r>
          </w:p>
        </w:tc>
      </w:tr>
      <w:tr w14:paraId="43905D42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6AC2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9658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D507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176D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FA39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769A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6B1F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南渠大沟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仓前段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8E0F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李学庆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FAA8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仓前村党总支书记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0C3A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李艳芳</w:t>
            </w:r>
          </w:p>
        </w:tc>
      </w:tr>
      <w:tr w14:paraId="284BE711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97C8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3199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7214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7E52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DB40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1B91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6630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南渠大沟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旧县段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9FF2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王艳虹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5E03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旧县村党总支书记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B41F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丁文</w:t>
            </w:r>
          </w:p>
        </w:tc>
      </w:tr>
      <w:tr w14:paraId="7D58049B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E15B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13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3A8E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宋家湾下坝塘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FD37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李玉叶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48BC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街道党工委副书记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4394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A8C4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E9A4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宋家湾下坝塘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C8ED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李如辉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A7DB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麦依甸村党总支书记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22B6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饶丽萍</w:t>
            </w:r>
          </w:p>
        </w:tc>
      </w:tr>
      <w:tr w14:paraId="09FD9D1E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1607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14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B82B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宋家湾上坝塘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DD3A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金厚华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EB6D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7AC7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74D5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F01B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宋家湾上坝塘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798D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李如辉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40AD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麦依甸村党总支书记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58F7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饶丽萍</w:t>
            </w:r>
          </w:p>
        </w:tc>
      </w:tr>
      <w:tr w14:paraId="36CAE843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B918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15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BB6A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蛤蟆塘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C05B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段绍云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730B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DD34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6BD4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0F77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蛤蟆塘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0889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李如辉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40B5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麦依甸村党总支书记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DCFF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饶丽萍</w:t>
            </w:r>
          </w:p>
        </w:tc>
      </w:tr>
      <w:tr w14:paraId="4E67D572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A45C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16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5A7B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束刻下村坝塘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F3FD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宁高京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2B09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D41E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9B20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7A9F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束刻下村坝塘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7515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5ADF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FDE8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080B1F69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C73B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17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86B7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下塘子坝塘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A4A6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宁高京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676F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F756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F200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0C0D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下塘子坝塘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FFF3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17BA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4BDA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288A12DD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90C8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18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FBFA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本盆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E8E4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李烨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F5C9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街道党工委宣传委员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D7D0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D577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D17B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本盆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E096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A58B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7AEA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2BBC06EC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4CE8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19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7EBC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百多塘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8258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李有锐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D388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街道党工委组织委员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F40A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7066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7741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百多塘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8481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1675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06DB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4CD20B90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4E2B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20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22CE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黄龙箐中坝塘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C860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张辉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E697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街道武装部长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943F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F137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8CDD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黄龙箐中坝塘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FEFC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A4FD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5F27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3B6426B3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BBAC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21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831C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黄龙箐上坝塘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013C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赵映宏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8F3E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街道党工委书记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9811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1F3D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D807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黄龙箐上坝塘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6C0B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9824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EFF2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49B31FCE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211D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22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4BCE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黄龙箐下坝塘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51D1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宁欣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4A2A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1210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DBB7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7517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黄龙箐下坝塘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9DD0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31A7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EBDF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326E3CBC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0AD1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23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0E02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新坝塘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D0CB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宁欣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A093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A767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988F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0A7B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新坝塘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622F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普云芬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83ED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束刻村党总支书记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0395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王晓东</w:t>
            </w:r>
          </w:p>
        </w:tc>
      </w:tr>
      <w:tr w14:paraId="25F26EC3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0FA5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2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4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1331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永安坝塘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2D77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李玉叶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1EF4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街道党工委副书记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B117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D31E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561F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永安坝塘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A0F3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张红兵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CE88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永安村党总支书记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3FEC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苏仕发</w:t>
            </w:r>
          </w:p>
        </w:tc>
      </w:tr>
      <w:tr w14:paraId="2F265263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DB38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2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5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6DE1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杨海冲坝塘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7E19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金厚华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D9F3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8FAC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B94F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2B3D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杨海冲坝塘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EA92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李学庆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D55B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仓前村党总支书记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BE82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李艳芳</w:t>
            </w:r>
          </w:p>
        </w:tc>
      </w:tr>
      <w:tr w14:paraId="7ED8AEDF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FE95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1"/>
                <w:lang w:eastAsia="zh-CN"/>
              </w:rPr>
            </w:pPr>
            <w:bookmarkStart w:id="0" w:name="_GoBack" w:colFirst="7" w:colLast="9"/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2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6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C43D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杨海冲小水库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8950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段绍云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1C7B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62D1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47E3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92D9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杨海冲小水库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1913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 w:hAnsiTheme="minorHAnsi" w:cstheme="minorBidi"/>
                <w:color w:val="000000"/>
                <w:sz w:val="21"/>
                <w:szCs w:val="22"/>
                <w:u w:color="000000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李学庆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C369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 w:hAnsiTheme="minorHAnsi" w:cstheme="minorBidi"/>
                <w:color w:val="000000"/>
                <w:sz w:val="21"/>
                <w:szCs w:val="22"/>
                <w:u w:color="000000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仓前村党总支书记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74EF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 w:hAnsiTheme="minorHAnsi" w:cstheme="minorBidi"/>
                <w:color w:val="000000"/>
                <w:sz w:val="21"/>
                <w:szCs w:val="22"/>
                <w:u w:color="000000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李艳芳</w:t>
            </w:r>
          </w:p>
        </w:tc>
      </w:tr>
      <w:bookmarkEnd w:id="0"/>
      <w:tr w14:paraId="63C32EBF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6398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2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7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1460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谷律箐坝塘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4730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段绍云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A332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F2CE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7A1D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26D4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谷律箐坝塘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C4B7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张红兵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C8FB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永安村党总支书记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4D09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苏仕发</w:t>
            </w:r>
          </w:p>
        </w:tc>
      </w:tr>
      <w:tr w14:paraId="71ED027D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FDA4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2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8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D70C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松林塘子口坝塘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174F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宁高京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41D4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627A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228C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18AE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松林塘子口坝塘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616D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纪雁飞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935D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松林村党总支书记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9B2C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纪禄</w:t>
            </w:r>
          </w:p>
        </w:tc>
      </w:tr>
      <w:tr w14:paraId="096F84EC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6EA4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29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8249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官庄门前坝塘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4791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李烨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19E8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街道党工委宣传委员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B523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A234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ACA9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官庄门前坝塘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9E62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舒喜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C781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黄坡村党总支书记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784D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刘丹</w:t>
            </w:r>
          </w:p>
        </w:tc>
      </w:tr>
      <w:tr w14:paraId="3013CCDB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FDBA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30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048F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官庄大龙潭坝塘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1024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李有锐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4CDC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街道党工委组织委员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F448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CE0D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FCD0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官庄大龙潭坝塘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B6A6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 w:hAnsiTheme="minorHAnsi" w:cstheme="minorBidi"/>
                <w:color w:val="000000"/>
                <w:sz w:val="21"/>
                <w:szCs w:val="22"/>
                <w:u w:color="000000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舒喜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57BD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 w:hAnsiTheme="minorHAnsi" w:cstheme="minorBidi"/>
                <w:color w:val="000000"/>
                <w:sz w:val="21"/>
                <w:szCs w:val="22"/>
                <w:u w:color="000000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黄坡村党总支书记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150A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 w:hAnsiTheme="minorHAnsi" w:cstheme="minorBidi"/>
                <w:color w:val="000000"/>
                <w:sz w:val="21"/>
                <w:szCs w:val="22"/>
                <w:u w:color="000000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刘丹</w:t>
            </w:r>
          </w:p>
        </w:tc>
      </w:tr>
      <w:tr w14:paraId="1523D874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2710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31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19E5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永安热水塘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BFAE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张辉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A555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街道武装部长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95AB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E7AD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0B03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永安热水塘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8575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张红兵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6899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永安村党总支书记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DC01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苏仕发</w:t>
            </w:r>
          </w:p>
        </w:tc>
      </w:tr>
      <w:tr w14:paraId="74647EDD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6BCE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32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1A88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元山坝塘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2528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宁高京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51A8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街道办事处副主任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894D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5F62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8B52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元山坝塘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8049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张寿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EDE9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元山村委会主任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A433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屠彦朴</w:t>
            </w:r>
          </w:p>
        </w:tc>
      </w:tr>
      <w:tr w14:paraId="427D1497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939A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33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A4C9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外麦场村坝塘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C5A6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李有锐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5042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街道党工委组织委员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5688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88C0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3732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外麦场村坝塘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F5FC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常正标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E5B7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麦场村党总支书记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BF71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常晓琼</w:t>
            </w:r>
          </w:p>
        </w:tc>
      </w:tr>
      <w:tr w14:paraId="2669887A">
        <w:tblPrEx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rHeight w:val="0" w:hRule="atLeas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980A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lang w:val="en-US" w:eastAsia="zh-CN"/>
              </w:rPr>
              <w:t>34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52E3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松林沙坝小坝塘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D264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张辉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78AD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街道武装部长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1E6A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水务管理岗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972B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张映聪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3B7D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松林沙坝小坝塘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240A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纪雁飞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3687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松林村党总支书记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7A85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纪禄</w:t>
            </w:r>
          </w:p>
        </w:tc>
      </w:tr>
    </w:tbl>
    <w:p w14:paraId="282BDC19"/>
    <w:sectPr>
      <w:pgSz w:w="16838" w:h="11906" w:orient="landscape"/>
      <w:pgMar w:top="1440" w:right="1440" w:bottom="1440" w:left="144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wZjE4Y2YwNDBiOTI2ZjhlMWQ0MmJmMWFkN2I4YzYifQ=="/>
  </w:docVars>
  <w:rsids>
    <w:rsidRoot w:val="3B1E52BB"/>
    <w:rsid w:val="00012BFE"/>
    <w:rsid w:val="00034B59"/>
    <w:rsid w:val="000606E6"/>
    <w:rsid w:val="000632C6"/>
    <w:rsid w:val="00071499"/>
    <w:rsid w:val="000D42A7"/>
    <w:rsid w:val="000E2110"/>
    <w:rsid w:val="001167EA"/>
    <w:rsid w:val="001305BD"/>
    <w:rsid w:val="001852B2"/>
    <w:rsid w:val="00194678"/>
    <w:rsid w:val="00196C9B"/>
    <w:rsid w:val="001E732D"/>
    <w:rsid w:val="00207A9A"/>
    <w:rsid w:val="00236F31"/>
    <w:rsid w:val="002507FD"/>
    <w:rsid w:val="002B72FB"/>
    <w:rsid w:val="002D2830"/>
    <w:rsid w:val="002F39F4"/>
    <w:rsid w:val="00327808"/>
    <w:rsid w:val="00332189"/>
    <w:rsid w:val="0035524F"/>
    <w:rsid w:val="003B395C"/>
    <w:rsid w:val="003E763E"/>
    <w:rsid w:val="00415ED3"/>
    <w:rsid w:val="00434EA8"/>
    <w:rsid w:val="0049319D"/>
    <w:rsid w:val="00496B51"/>
    <w:rsid w:val="004C665B"/>
    <w:rsid w:val="004E12B7"/>
    <w:rsid w:val="004E4F41"/>
    <w:rsid w:val="004E7345"/>
    <w:rsid w:val="005079C2"/>
    <w:rsid w:val="005203F4"/>
    <w:rsid w:val="0052338F"/>
    <w:rsid w:val="00525D6E"/>
    <w:rsid w:val="005360D6"/>
    <w:rsid w:val="00586DD3"/>
    <w:rsid w:val="00594CDB"/>
    <w:rsid w:val="005A3330"/>
    <w:rsid w:val="005B292E"/>
    <w:rsid w:val="005F1EC3"/>
    <w:rsid w:val="006241A4"/>
    <w:rsid w:val="006934C1"/>
    <w:rsid w:val="006B4768"/>
    <w:rsid w:val="006F2E32"/>
    <w:rsid w:val="00717F18"/>
    <w:rsid w:val="00743B7B"/>
    <w:rsid w:val="00761088"/>
    <w:rsid w:val="00881748"/>
    <w:rsid w:val="008A5FD3"/>
    <w:rsid w:val="008D28CE"/>
    <w:rsid w:val="008F483A"/>
    <w:rsid w:val="009239EC"/>
    <w:rsid w:val="009276A5"/>
    <w:rsid w:val="00937619"/>
    <w:rsid w:val="0095774E"/>
    <w:rsid w:val="00960D58"/>
    <w:rsid w:val="00965178"/>
    <w:rsid w:val="00A07AB6"/>
    <w:rsid w:val="00A23915"/>
    <w:rsid w:val="00A91A37"/>
    <w:rsid w:val="00A935C8"/>
    <w:rsid w:val="00A96D39"/>
    <w:rsid w:val="00AF5E78"/>
    <w:rsid w:val="00B20F13"/>
    <w:rsid w:val="00B47155"/>
    <w:rsid w:val="00B47F96"/>
    <w:rsid w:val="00B7442A"/>
    <w:rsid w:val="00BE73FC"/>
    <w:rsid w:val="00C21864"/>
    <w:rsid w:val="00C2719C"/>
    <w:rsid w:val="00C7658A"/>
    <w:rsid w:val="00C77D74"/>
    <w:rsid w:val="00C94915"/>
    <w:rsid w:val="00CA71B2"/>
    <w:rsid w:val="00CB62EE"/>
    <w:rsid w:val="00D01240"/>
    <w:rsid w:val="00D01D37"/>
    <w:rsid w:val="00D42A53"/>
    <w:rsid w:val="00D64F54"/>
    <w:rsid w:val="00D740C5"/>
    <w:rsid w:val="00DC1F7D"/>
    <w:rsid w:val="00DD5FA6"/>
    <w:rsid w:val="00E70B7B"/>
    <w:rsid w:val="00EE2868"/>
    <w:rsid w:val="00EF2D97"/>
    <w:rsid w:val="00F46025"/>
    <w:rsid w:val="00F9013A"/>
    <w:rsid w:val="00FB273A"/>
    <w:rsid w:val="00FE13A4"/>
    <w:rsid w:val="00FF2767"/>
    <w:rsid w:val="00FF2A3F"/>
    <w:rsid w:val="02D8782A"/>
    <w:rsid w:val="0A287F2C"/>
    <w:rsid w:val="0B950703"/>
    <w:rsid w:val="0D8841C9"/>
    <w:rsid w:val="0EF92525"/>
    <w:rsid w:val="0F346BC0"/>
    <w:rsid w:val="0F903D96"/>
    <w:rsid w:val="0FD82937"/>
    <w:rsid w:val="127C12E8"/>
    <w:rsid w:val="187663B3"/>
    <w:rsid w:val="18D13D81"/>
    <w:rsid w:val="1A5E5126"/>
    <w:rsid w:val="1A6A40DE"/>
    <w:rsid w:val="1ADD67ED"/>
    <w:rsid w:val="1D482573"/>
    <w:rsid w:val="1FD0618F"/>
    <w:rsid w:val="26E6192F"/>
    <w:rsid w:val="2899475E"/>
    <w:rsid w:val="29FB02DD"/>
    <w:rsid w:val="2AC26ADA"/>
    <w:rsid w:val="2ACA463E"/>
    <w:rsid w:val="2C3A4F0A"/>
    <w:rsid w:val="2D4A74D5"/>
    <w:rsid w:val="3040755A"/>
    <w:rsid w:val="31B859B9"/>
    <w:rsid w:val="31BF1C79"/>
    <w:rsid w:val="31F365C1"/>
    <w:rsid w:val="372A11AC"/>
    <w:rsid w:val="39900463"/>
    <w:rsid w:val="3A576221"/>
    <w:rsid w:val="3B1E52BB"/>
    <w:rsid w:val="3C2D31C0"/>
    <w:rsid w:val="3E4259B9"/>
    <w:rsid w:val="40A1116A"/>
    <w:rsid w:val="40BD5435"/>
    <w:rsid w:val="413D17E8"/>
    <w:rsid w:val="42B775AA"/>
    <w:rsid w:val="440A42C9"/>
    <w:rsid w:val="47EE2D68"/>
    <w:rsid w:val="49A213AA"/>
    <w:rsid w:val="4BB16056"/>
    <w:rsid w:val="4D5F02E9"/>
    <w:rsid w:val="4FBB71E4"/>
    <w:rsid w:val="514411E7"/>
    <w:rsid w:val="520D544A"/>
    <w:rsid w:val="552B2DBF"/>
    <w:rsid w:val="553A1F3E"/>
    <w:rsid w:val="56725897"/>
    <w:rsid w:val="569E3407"/>
    <w:rsid w:val="59B740FF"/>
    <w:rsid w:val="5E187A93"/>
    <w:rsid w:val="5F663F5B"/>
    <w:rsid w:val="6032747F"/>
    <w:rsid w:val="624B7980"/>
    <w:rsid w:val="62F15BB2"/>
    <w:rsid w:val="66D71FB9"/>
    <w:rsid w:val="67D273CC"/>
    <w:rsid w:val="67EB0C5D"/>
    <w:rsid w:val="68A551C3"/>
    <w:rsid w:val="694C740F"/>
    <w:rsid w:val="6D535020"/>
    <w:rsid w:val="6D6824B0"/>
    <w:rsid w:val="6DAE1DC4"/>
    <w:rsid w:val="6DF278CF"/>
    <w:rsid w:val="6E507EF9"/>
    <w:rsid w:val="6F9B5455"/>
    <w:rsid w:val="70FF60D9"/>
    <w:rsid w:val="71125807"/>
    <w:rsid w:val="79452AFF"/>
    <w:rsid w:val="79C423B9"/>
    <w:rsid w:val="7A220A06"/>
    <w:rsid w:val="7BF8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6" w:lineRule="atLeast"/>
      <w:ind w:firstLine="419"/>
      <w:jc w:val="both"/>
      <w:textAlignment w:val="baseline"/>
    </w:pPr>
    <w:rPr>
      <w:rFonts w:asciiTheme="minorHAnsi" w:hAnsiTheme="minorHAnsi" w:eastAsiaTheme="minorEastAsia" w:cstheme="minorBidi"/>
      <w:color w:val="000000"/>
      <w:sz w:val="21"/>
      <w:szCs w:val="22"/>
      <w:u w:color="00000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0"/>
    <w:rPr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20647EE-C8C3-43A6-9EFD-52B278F415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3</Pages>
  <Words>1590</Words>
  <Characters>1616</Characters>
  <Lines>30</Lines>
  <Paragraphs>8</Paragraphs>
  <TotalTime>0</TotalTime>
  <ScaleCrop>false</ScaleCrop>
  <LinksUpToDate>false</LinksUpToDate>
  <CharactersWithSpaces>1616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2019-05-30T09:41:00Z</dcterms:created>
  <dc:creator>夢之失落</dc:creator>
  <cp:lastModifiedBy>just、朕</cp:lastModifiedBy>
  <cp:lastPrinted>2020-06-09T00:54:00Z</cp:lastPrinted>
  <dcterms:modified xsi:type="dcterms:W3CDTF">2026-10-22T09:22:26Z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F728E2475F0D4FB1885DD311DB0D2B61_13</vt:lpwstr>
  </property>
  <property fmtid="{D5CDD505-2E9C-101B-9397-08002B2CF9AE}" pid="4" name="KSOTemplateDocerSaveRecord">
    <vt:lpwstr>eyJoZGlkIjoiZGEyOTNmZDVkZTQxZjcxZTkzMTNhNmE4YzdhYTdmYjEiLCJ1c2VySWQiOiIyNTI1NDAyNDkifQ==</vt:lpwstr>
  </property>
</Properties>
</file>