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14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9"/>
        <w:gridCol w:w="1377"/>
        <w:gridCol w:w="854"/>
        <w:gridCol w:w="1626"/>
        <w:gridCol w:w="990"/>
        <w:gridCol w:w="663"/>
        <w:gridCol w:w="1146"/>
        <w:gridCol w:w="868"/>
        <w:gridCol w:w="1687"/>
        <w:gridCol w:w="648"/>
      </w:tblGrid>
      <w:tr w14:paraId="5DB171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3" w:hRule="atLeast"/>
          <w:jc w:val="center"/>
        </w:trPr>
        <w:tc>
          <w:tcPr>
            <w:tcW w:w="10148" w:type="dxa"/>
            <w:gridSpan w:val="10"/>
            <w:vAlign w:val="center"/>
          </w:tcPr>
          <w:p w14:paraId="3E929EEE">
            <w:pPr>
              <w:spacing w:line="360" w:lineRule="exact"/>
              <w:ind w:firstLine="0"/>
              <w:jc w:val="both"/>
              <w:textAlignment w:val="center"/>
              <w:rPr>
                <w:rFonts w:ascii="方正小标宋简体" w:hAnsi="方正小标宋简体" w:eastAsia="方正小标宋简体" w:cs="方正小标宋简体"/>
                <w:color w:val="auto"/>
                <w:sz w:val="36"/>
                <w:szCs w:val="36"/>
                <w:shd w:val="clear" w:color="auto" w:fill="FFFFFF" w:themeFill="background1"/>
              </w:rPr>
            </w:pPr>
          </w:p>
          <w:p w14:paraId="778F85D7">
            <w:pPr>
              <w:spacing w:line="360" w:lineRule="exact"/>
              <w:ind w:firstLine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52"/>
                <w:szCs w:val="52"/>
                <w:shd w:val="clear" w:color="auto" w:fill="FFFFFF" w:themeFill="background1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shd w:val="clear" w:color="auto" w:fill="FFFFFF" w:themeFill="background1"/>
                <w:lang w:eastAsia="zh-CN"/>
              </w:rPr>
              <w:t>款庄镇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shd w:val="clear" w:color="auto" w:fill="FFFFFF" w:themeFill="background1"/>
              </w:rPr>
              <w:t>河长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shd w:val="clear" w:color="auto" w:fill="FFFFFF" w:themeFill="background1"/>
                <w:lang w:eastAsia="zh-CN"/>
              </w:rPr>
              <w:t>制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shd w:val="clear" w:color="auto" w:fill="FFFFFF" w:themeFill="background1"/>
              </w:rPr>
              <w:t>名录</w:t>
            </w:r>
          </w:p>
        </w:tc>
      </w:tr>
      <w:tr w14:paraId="16A957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  <w:jc w:val="center"/>
        </w:trPr>
        <w:tc>
          <w:tcPr>
            <w:tcW w:w="2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2D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序号</w:t>
            </w:r>
          </w:p>
        </w:tc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18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河（库）渠名称</w:t>
            </w:r>
          </w:p>
        </w:tc>
        <w:tc>
          <w:tcPr>
            <w:tcW w:w="41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14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镇级河长</w:t>
            </w:r>
          </w:p>
        </w:tc>
        <w:tc>
          <w:tcPr>
            <w:tcW w:w="3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C9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村级河长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CE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村级专管员</w:t>
            </w:r>
          </w:p>
        </w:tc>
      </w:tr>
      <w:tr w14:paraId="090E3D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" w:hRule="atLeast"/>
          <w:jc w:val="center"/>
        </w:trPr>
        <w:tc>
          <w:tcPr>
            <w:tcW w:w="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27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20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4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姓名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16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职务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F4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责任部门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58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河长协调人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27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河（库）渠名称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7F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姓名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E3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单位职务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89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姓名</w:t>
            </w:r>
          </w:p>
        </w:tc>
      </w:tr>
      <w:tr w14:paraId="0AA89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BE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E2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青平水库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7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default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杨晓东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5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镇党委书记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F4D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6B2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38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青平水库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56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顾福军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7F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E3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熊 静</w:t>
            </w:r>
          </w:p>
        </w:tc>
      </w:tr>
      <w:tr w14:paraId="5ED582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  <w:jc w:val="center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59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2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E6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丹乌水库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C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杨晓东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5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镇党委书记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609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BFC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63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丹乌水库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A4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李晓琼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A0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拖卓村党总支书记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BD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张静波</w:t>
            </w:r>
          </w:p>
        </w:tc>
      </w:tr>
      <w:tr w14:paraId="0FA56A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7" w:hRule="atLeast"/>
          <w:jc w:val="center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3D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3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E5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普渡河款庄段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D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张云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7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镇人民政府镇长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960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572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3C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宜格段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4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李权东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58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宜格村党总支书记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9F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龚国伟</w:t>
            </w:r>
          </w:p>
        </w:tc>
      </w:tr>
      <w:tr w14:paraId="59A74B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CC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4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EE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瘿袋河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6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张云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B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镇人民政府镇长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DD4D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B9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51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90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邓 坤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47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09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王文洪</w:t>
            </w:r>
          </w:p>
        </w:tc>
      </w:tr>
      <w:tr w14:paraId="4F9DD5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2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CD8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5</w:t>
            </w:r>
          </w:p>
        </w:tc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C00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龙泉河款庄段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7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崔昊</w:t>
            </w:r>
          </w:p>
        </w:tc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0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镇党委副书记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F0A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9F5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DB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青华段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B2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李兴洪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59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青华村党总支书记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8D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谢朝兵</w:t>
            </w:r>
          </w:p>
        </w:tc>
      </w:tr>
      <w:tr w14:paraId="50E09A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2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311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0EA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9F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C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4F6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903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FD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18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顾福军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B4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B2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 祥</w:t>
            </w:r>
          </w:p>
        </w:tc>
      </w:tr>
      <w:tr w14:paraId="5E743A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2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D230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D89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B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A1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612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C93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13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0A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邓 坤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CC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79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刘 源</w:t>
            </w:r>
          </w:p>
        </w:tc>
      </w:tr>
      <w:tr w14:paraId="57EAAB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2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15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AC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D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6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C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661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014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3A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22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李玉富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E3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30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张继文</w:t>
            </w:r>
          </w:p>
        </w:tc>
      </w:tr>
      <w:tr w14:paraId="7C61C3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7" w:hRule="atLeast"/>
          <w:jc w:val="center"/>
        </w:trPr>
        <w:tc>
          <w:tcPr>
            <w:tcW w:w="2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247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096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木板河款庄段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0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石跃</w:t>
            </w:r>
          </w:p>
        </w:tc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D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镇人大主席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ACA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54A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33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新民段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5F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郑加伟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05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新民村党总支书记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B4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杨朝兴</w:t>
            </w:r>
          </w:p>
        </w:tc>
      </w:tr>
      <w:tr w14:paraId="063C1B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3" w:hRule="atLeast"/>
          <w:jc w:val="center"/>
        </w:trPr>
        <w:tc>
          <w:tcPr>
            <w:tcW w:w="2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50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AA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C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6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2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CFF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A25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D4C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徐谷段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00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李祖军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E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徐谷村党总支书记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05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赖凤银</w:t>
            </w:r>
          </w:p>
        </w:tc>
      </w:tr>
      <w:tr w14:paraId="5E2290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3" w:hRule="atLeast"/>
          <w:jc w:val="center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87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7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03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西山坝塘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6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石跃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B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镇人大主席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AB0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CB9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873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西山坝塘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F8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邓 坤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2E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8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龙圣荣</w:t>
            </w:r>
          </w:p>
        </w:tc>
      </w:tr>
    </w:tbl>
    <w:tbl>
      <w:tblPr>
        <w:tblStyle w:val="4"/>
        <w:tblpPr w:leftFromText="180" w:rightFromText="180" w:vertAnchor="text" w:horzAnchor="page" w:tblpX="722" w:tblpY="-8656"/>
        <w:tblOverlap w:val="never"/>
        <w:tblW w:w="1033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9"/>
        <w:gridCol w:w="1377"/>
        <w:gridCol w:w="747"/>
        <w:gridCol w:w="1533"/>
        <w:gridCol w:w="960"/>
        <w:gridCol w:w="893"/>
        <w:gridCol w:w="1313"/>
        <w:gridCol w:w="734"/>
        <w:gridCol w:w="1840"/>
        <w:gridCol w:w="648"/>
      </w:tblGrid>
      <w:tr w14:paraId="31E461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334" w:type="dxa"/>
            <w:gridSpan w:val="10"/>
            <w:vAlign w:val="center"/>
          </w:tcPr>
          <w:p w14:paraId="1EB1C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</w:tr>
      <w:tr w14:paraId="614AFA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2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904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8</w:t>
            </w:r>
          </w:p>
        </w:tc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7AB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款庄东大沟</w:t>
            </w:r>
          </w:p>
        </w:tc>
        <w:tc>
          <w:tcPr>
            <w:tcW w:w="7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E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候登鹏</w:t>
            </w:r>
          </w:p>
        </w:tc>
        <w:tc>
          <w:tcPr>
            <w:tcW w:w="15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C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镇武装部长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DB2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FE1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4D2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青华段</w:t>
            </w:r>
            <w:bookmarkEnd w:id="0"/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E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李兴洪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DE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青华村党总支书记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DE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邢明智</w:t>
            </w:r>
          </w:p>
        </w:tc>
      </w:tr>
      <w:tr w14:paraId="2CE31E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2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792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9FB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7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3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5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1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C20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62A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74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D2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顾福军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D8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12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雷正友</w:t>
            </w:r>
          </w:p>
        </w:tc>
      </w:tr>
      <w:tr w14:paraId="120718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2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BB2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E72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7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39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5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2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9E8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E77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C8C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25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邓 坤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71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9B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戴洪文</w:t>
            </w:r>
          </w:p>
        </w:tc>
      </w:tr>
      <w:tr w14:paraId="6B4BDA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2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732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5F9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7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9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5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D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8E7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92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5C1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多宜甲段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81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王文林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B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多宜甲村党总支书记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AB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杨贵安</w:t>
            </w:r>
          </w:p>
        </w:tc>
      </w:tr>
      <w:tr w14:paraId="49EC42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2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F3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E2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7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4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5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4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D38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BD0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953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59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李玉富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9D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1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 雄</w:t>
            </w:r>
          </w:p>
        </w:tc>
      </w:tr>
      <w:tr w14:paraId="6D3E66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6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51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9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94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长岭岗坝塘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C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候登鹏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D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镇武装部长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749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D8E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05A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长岭岗坝塘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26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郑加伟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DD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新民村党总支书记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A9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李兴富</w:t>
            </w:r>
          </w:p>
        </w:tc>
      </w:tr>
      <w:tr w14:paraId="158D6F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</w:trPr>
        <w:tc>
          <w:tcPr>
            <w:tcW w:w="2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CE3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10</w:t>
            </w:r>
          </w:p>
        </w:tc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E0B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款庄西大沟</w:t>
            </w:r>
          </w:p>
        </w:tc>
        <w:tc>
          <w:tcPr>
            <w:tcW w:w="7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杨建忠</w:t>
            </w:r>
          </w:p>
        </w:tc>
        <w:tc>
          <w:tcPr>
            <w:tcW w:w="15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52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款庄派出所所长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9E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964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27C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FE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顾福军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4A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青平村党总支书记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1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孙有财</w:t>
            </w:r>
          </w:p>
        </w:tc>
      </w:tr>
      <w:tr w14:paraId="16D92D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6479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6CA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7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4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5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9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DF5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23C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484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8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邓 坤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2A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马街村党总支书记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C4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孙有财</w:t>
            </w:r>
          </w:p>
        </w:tc>
      </w:tr>
      <w:tr w14:paraId="18B989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35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5C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7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3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5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D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591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460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28E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热水段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D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李玉富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81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62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孙有财</w:t>
            </w:r>
          </w:p>
        </w:tc>
      </w:tr>
      <w:tr w14:paraId="3606FE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6A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11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04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6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 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0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镇副镇长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2A2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925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D98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9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李玉富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26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热水村党总支书记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95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李云涛</w:t>
            </w:r>
          </w:p>
        </w:tc>
      </w:tr>
      <w:tr w14:paraId="48020A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E3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12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87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多宜甲坝塘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2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郑家全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4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镇副镇长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0CA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DCA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971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多宜甲坝塘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FE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王文林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C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多宜甲村党总支书记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FB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角相伟</w:t>
            </w:r>
          </w:p>
        </w:tc>
      </w:tr>
      <w:tr w14:paraId="0B1FFB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05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13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E7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大平滩坝塘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AA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龙超群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1E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镇宣传委员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1E8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2EA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785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大平滩坝塘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98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李祖军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45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徐谷村党总支书记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5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孙存云</w:t>
            </w:r>
          </w:p>
        </w:tc>
      </w:tr>
      <w:tr w14:paraId="363D05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13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14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32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拖摆丹坝塘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4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舒亚东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4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镇副镇长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FC4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65A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25F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拖摆丹坝塘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61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李兴洪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4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青华村党总支书记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37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杨建义</w:t>
            </w:r>
          </w:p>
        </w:tc>
      </w:tr>
      <w:tr w14:paraId="5D899F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E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D7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拖摆丹小坝塘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3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舒亚东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7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镇副镇长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AED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2C6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B53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拖摆丹小坝塘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AB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李兴洪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1F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青华村党总支书记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13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杨建义</w:t>
            </w:r>
          </w:p>
        </w:tc>
      </w:tr>
      <w:tr w14:paraId="0909E0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F6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16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85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小长地坝塘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3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张海龙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9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镇组织委员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0EA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水务管理岗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F4D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向荣超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B8B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小长地坝塘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45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李晓琼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A6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拖卓村党总支书记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4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18"/>
                <w:szCs w:val="18"/>
                <w:shd w:val="clear" w:color="auto" w:fill="FFFFFF" w:themeFill="background1"/>
                <w:lang w:val="en-US" w:eastAsia="zh-CN"/>
              </w:rPr>
              <w:t>张静波</w:t>
            </w:r>
          </w:p>
        </w:tc>
      </w:tr>
    </w:tbl>
    <w:p w14:paraId="4ED1DA0E">
      <w:pPr>
        <w:spacing w:line="360" w:lineRule="exact"/>
        <w:jc w:val="center"/>
        <w:rPr>
          <w:rFonts w:hint="eastAsia" w:ascii="仿宋_GB2312" w:hAnsi="仿宋_GB2312" w:eastAsia="仿宋_GB2312" w:cs="仿宋_GB2312"/>
          <w:color w:val="auto"/>
          <w:shd w:val="clear" w:color="auto" w:fill="FFFFFF" w:themeFill="background1"/>
        </w:rPr>
      </w:pPr>
    </w:p>
    <w:p w14:paraId="0C4D4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/>
        <w:jc w:val="center"/>
        <w:textAlignment w:val="center"/>
        <w:rPr>
          <w:rFonts w:hint="eastAsia" w:ascii="仿宋_GB2312" w:hAnsi="仿宋_GB2312" w:eastAsia="仿宋_GB2312" w:cs="仿宋_GB2312"/>
          <w:color w:val="auto"/>
          <w:shd w:val="clear" w:color="auto" w:fill="FFFFFF" w:themeFill="background1"/>
        </w:rPr>
      </w:pPr>
    </w:p>
    <w:sectPr>
      <w:pgSz w:w="11906" w:h="16838"/>
      <w:pgMar w:top="1440" w:right="1134" w:bottom="1440" w:left="85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2ZjA2MTE5M2E0MWVmMjEyMzYyM2NiOTliMWIzZDQifQ=="/>
  </w:docVars>
  <w:rsids>
    <w:rsidRoot w:val="3B1E52BB"/>
    <w:rsid w:val="00012BFE"/>
    <w:rsid w:val="00034B59"/>
    <w:rsid w:val="000606E6"/>
    <w:rsid w:val="000632C6"/>
    <w:rsid w:val="00071499"/>
    <w:rsid w:val="000D42A7"/>
    <w:rsid w:val="000E2110"/>
    <w:rsid w:val="001167EA"/>
    <w:rsid w:val="001305BD"/>
    <w:rsid w:val="001852B2"/>
    <w:rsid w:val="00194678"/>
    <w:rsid w:val="00196C9B"/>
    <w:rsid w:val="001E732D"/>
    <w:rsid w:val="00207A9A"/>
    <w:rsid w:val="00236F31"/>
    <w:rsid w:val="002507FD"/>
    <w:rsid w:val="002B72FB"/>
    <w:rsid w:val="002D2830"/>
    <w:rsid w:val="002F39F4"/>
    <w:rsid w:val="00327808"/>
    <w:rsid w:val="00332189"/>
    <w:rsid w:val="0035524F"/>
    <w:rsid w:val="003B395C"/>
    <w:rsid w:val="003E763E"/>
    <w:rsid w:val="00415ED3"/>
    <w:rsid w:val="00434EA8"/>
    <w:rsid w:val="0049319D"/>
    <w:rsid w:val="00496B51"/>
    <w:rsid w:val="004C665B"/>
    <w:rsid w:val="004E12B7"/>
    <w:rsid w:val="004E4F41"/>
    <w:rsid w:val="004E7345"/>
    <w:rsid w:val="005079C2"/>
    <w:rsid w:val="005203F4"/>
    <w:rsid w:val="0052338F"/>
    <w:rsid w:val="00525D6E"/>
    <w:rsid w:val="005360D6"/>
    <w:rsid w:val="00586DD3"/>
    <w:rsid w:val="00594CDB"/>
    <w:rsid w:val="005A3330"/>
    <w:rsid w:val="005B292E"/>
    <w:rsid w:val="005F1EC3"/>
    <w:rsid w:val="006241A4"/>
    <w:rsid w:val="006934C1"/>
    <w:rsid w:val="006B4768"/>
    <w:rsid w:val="006F2E32"/>
    <w:rsid w:val="00717F18"/>
    <w:rsid w:val="00743B7B"/>
    <w:rsid w:val="00761088"/>
    <w:rsid w:val="00881748"/>
    <w:rsid w:val="008A5FD3"/>
    <w:rsid w:val="008D28CE"/>
    <w:rsid w:val="008F0323"/>
    <w:rsid w:val="008F483A"/>
    <w:rsid w:val="009239EC"/>
    <w:rsid w:val="009276A5"/>
    <w:rsid w:val="00937619"/>
    <w:rsid w:val="0095774E"/>
    <w:rsid w:val="00960D58"/>
    <w:rsid w:val="00965178"/>
    <w:rsid w:val="00A07AB6"/>
    <w:rsid w:val="00A23915"/>
    <w:rsid w:val="00A91A37"/>
    <w:rsid w:val="00A935C8"/>
    <w:rsid w:val="00A96D39"/>
    <w:rsid w:val="00AF5E78"/>
    <w:rsid w:val="00B20F13"/>
    <w:rsid w:val="00B47155"/>
    <w:rsid w:val="00B47F96"/>
    <w:rsid w:val="00B7442A"/>
    <w:rsid w:val="00BE73FC"/>
    <w:rsid w:val="00C21864"/>
    <w:rsid w:val="00C2719C"/>
    <w:rsid w:val="00C7658A"/>
    <w:rsid w:val="00C77D74"/>
    <w:rsid w:val="00C94915"/>
    <w:rsid w:val="00CA71B2"/>
    <w:rsid w:val="00CB62EE"/>
    <w:rsid w:val="00D01240"/>
    <w:rsid w:val="00D01D37"/>
    <w:rsid w:val="00D42A53"/>
    <w:rsid w:val="00D64F54"/>
    <w:rsid w:val="00D740C5"/>
    <w:rsid w:val="00DC1F7D"/>
    <w:rsid w:val="00DD5FA6"/>
    <w:rsid w:val="00E70B7B"/>
    <w:rsid w:val="00EE2868"/>
    <w:rsid w:val="00EF2D97"/>
    <w:rsid w:val="00F21AA8"/>
    <w:rsid w:val="00F46025"/>
    <w:rsid w:val="00F9013A"/>
    <w:rsid w:val="00FB273A"/>
    <w:rsid w:val="00FE13A4"/>
    <w:rsid w:val="00FF2767"/>
    <w:rsid w:val="00FF2A3F"/>
    <w:rsid w:val="011E0236"/>
    <w:rsid w:val="011E2D38"/>
    <w:rsid w:val="014C12F6"/>
    <w:rsid w:val="016A5229"/>
    <w:rsid w:val="017442FA"/>
    <w:rsid w:val="02054F52"/>
    <w:rsid w:val="02571E41"/>
    <w:rsid w:val="025A704C"/>
    <w:rsid w:val="02A70B6F"/>
    <w:rsid w:val="02CA24BB"/>
    <w:rsid w:val="02D8782A"/>
    <w:rsid w:val="03652B20"/>
    <w:rsid w:val="038C550B"/>
    <w:rsid w:val="03FD2384"/>
    <w:rsid w:val="046643CE"/>
    <w:rsid w:val="046B05DD"/>
    <w:rsid w:val="056C26DE"/>
    <w:rsid w:val="05A70A57"/>
    <w:rsid w:val="060F132B"/>
    <w:rsid w:val="0679513B"/>
    <w:rsid w:val="068D4A78"/>
    <w:rsid w:val="06FB4A51"/>
    <w:rsid w:val="077F49F0"/>
    <w:rsid w:val="0822060B"/>
    <w:rsid w:val="0844028A"/>
    <w:rsid w:val="085A6719"/>
    <w:rsid w:val="08D74EF0"/>
    <w:rsid w:val="091E5742"/>
    <w:rsid w:val="09297778"/>
    <w:rsid w:val="09A137B2"/>
    <w:rsid w:val="09AF71B6"/>
    <w:rsid w:val="09F9539C"/>
    <w:rsid w:val="0A0F40C1"/>
    <w:rsid w:val="0A287F2C"/>
    <w:rsid w:val="0A3E672D"/>
    <w:rsid w:val="0A496AA6"/>
    <w:rsid w:val="0B275F39"/>
    <w:rsid w:val="0B6E1DBA"/>
    <w:rsid w:val="0B871D6E"/>
    <w:rsid w:val="0B950703"/>
    <w:rsid w:val="0BC40191"/>
    <w:rsid w:val="0BDB4C57"/>
    <w:rsid w:val="0BEC6DEA"/>
    <w:rsid w:val="0C126259"/>
    <w:rsid w:val="0C197F77"/>
    <w:rsid w:val="0D136775"/>
    <w:rsid w:val="0D5C636E"/>
    <w:rsid w:val="0D767384"/>
    <w:rsid w:val="0D8628FC"/>
    <w:rsid w:val="0D8841C9"/>
    <w:rsid w:val="0DDE7F3A"/>
    <w:rsid w:val="0DEE4240"/>
    <w:rsid w:val="0E3957FF"/>
    <w:rsid w:val="0ECA0DBE"/>
    <w:rsid w:val="0ED66FFE"/>
    <w:rsid w:val="0EF92525"/>
    <w:rsid w:val="0F346BC0"/>
    <w:rsid w:val="0F903D96"/>
    <w:rsid w:val="0FD82937"/>
    <w:rsid w:val="0FFE69F9"/>
    <w:rsid w:val="1081433D"/>
    <w:rsid w:val="108654B0"/>
    <w:rsid w:val="10BB784F"/>
    <w:rsid w:val="10F468BD"/>
    <w:rsid w:val="112C6057"/>
    <w:rsid w:val="11671785"/>
    <w:rsid w:val="117D4B05"/>
    <w:rsid w:val="118E0AC0"/>
    <w:rsid w:val="11AC04B6"/>
    <w:rsid w:val="11F33019"/>
    <w:rsid w:val="12582E7C"/>
    <w:rsid w:val="1275739B"/>
    <w:rsid w:val="127C12E8"/>
    <w:rsid w:val="133B7343"/>
    <w:rsid w:val="135E57E2"/>
    <w:rsid w:val="13BC5DB8"/>
    <w:rsid w:val="144E2788"/>
    <w:rsid w:val="14596769"/>
    <w:rsid w:val="148E53E7"/>
    <w:rsid w:val="149C4B08"/>
    <w:rsid w:val="14A91DF7"/>
    <w:rsid w:val="14C3295E"/>
    <w:rsid w:val="15007F26"/>
    <w:rsid w:val="151D6CFF"/>
    <w:rsid w:val="1552443C"/>
    <w:rsid w:val="15BF393E"/>
    <w:rsid w:val="161F6860"/>
    <w:rsid w:val="162E0AC3"/>
    <w:rsid w:val="166D33D6"/>
    <w:rsid w:val="16A77E62"/>
    <w:rsid w:val="16B64887"/>
    <w:rsid w:val="16B70AB9"/>
    <w:rsid w:val="171B21F1"/>
    <w:rsid w:val="17D90660"/>
    <w:rsid w:val="17E45B88"/>
    <w:rsid w:val="1804388A"/>
    <w:rsid w:val="182C4B8E"/>
    <w:rsid w:val="184E2D57"/>
    <w:rsid w:val="187663B3"/>
    <w:rsid w:val="18D13D81"/>
    <w:rsid w:val="19A370D2"/>
    <w:rsid w:val="19CD13C6"/>
    <w:rsid w:val="19D44745"/>
    <w:rsid w:val="19D63004"/>
    <w:rsid w:val="19F25210"/>
    <w:rsid w:val="19F66F6A"/>
    <w:rsid w:val="1A062AE3"/>
    <w:rsid w:val="1A5E5126"/>
    <w:rsid w:val="1A6A40DE"/>
    <w:rsid w:val="1A8970B1"/>
    <w:rsid w:val="1AC437A4"/>
    <w:rsid w:val="1ADD67ED"/>
    <w:rsid w:val="1B027E29"/>
    <w:rsid w:val="1B6C7065"/>
    <w:rsid w:val="1B723200"/>
    <w:rsid w:val="1BA9772A"/>
    <w:rsid w:val="1BF025D7"/>
    <w:rsid w:val="1BF14125"/>
    <w:rsid w:val="1C876837"/>
    <w:rsid w:val="1C895B45"/>
    <w:rsid w:val="1CB87339"/>
    <w:rsid w:val="1D0B6636"/>
    <w:rsid w:val="1D187DD7"/>
    <w:rsid w:val="1D482573"/>
    <w:rsid w:val="1E180DD4"/>
    <w:rsid w:val="1E1D4BB3"/>
    <w:rsid w:val="1E2857DF"/>
    <w:rsid w:val="1E69544E"/>
    <w:rsid w:val="1E8F7C25"/>
    <w:rsid w:val="1F5350F7"/>
    <w:rsid w:val="1FC96257"/>
    <w:rsid w:val="205729C5"/>
    <w:rsid w:val="20E93F65"/>
    <w:rsid w:val="22246BFE"/>
    <w:rsid w:val="22250FCC"/>
    <w:rsid w:val="22F10EAE"/>
    <w:rsid w:val="22F4274D"/>
    <w:rsid w:val="22F866E1"/>
    <w:rsid w:val="230706D2"/>
    <w:rsid w:val="233D2CBA"/>
    <w:rsid w:val="23792047"/>
    <w:rsid w:val="23F24EDE"/>
    <w:rsid w:val="23FA2218"/>
    <w:rsid w:val="242502D3"/>
    <w:rsid w:val="25113A8A"/>
    <w:rsid w:val="25732915"/>
    <w:rsid w:val="25743A87"/>
    <w:rsid w:val="25972AEB"/>
    <w:rsid w:val="25A71CF8"/>
    <w:rsid w:val="25B847B0"/>
    <w:rsid w:val="25FF1B34"/>
    <w:rsid w:val="263F63D5"/>
    <w:rsid w:val="26A1499A"/>
    <w:rsid w:val="26A86D7E"/>
    <w:rsid w:val="26E6192F"/>
    <w:rsid w:val="277210DD"/>
    <w:rsid w:val="27BC21FA"/>
    <w:rsid w:val="281A3657"/>
    <w:rsid w:val="28343741"/>
    <w:rsid w:val="28461C9C"/>
    <w:rsid w:val="285A608E"/>
    <w:rsid w:val="2899475E"/>
    <w:rsid w:val="28FB65E3"/>
    <w:rsid w:val="290B5FAD"/>
    <w:rsid w:val="29381B9B"/>
    <w:rsid w:val="29C50414"/>
    <w:rsid w:val="29C87274"/>
    <w:rsid w:val="29FB02DD"/>
    <w:rsid w:val="2A0A481A"/>
    <w:rsid w:val="2A665D56"/>
    <w:rsid w:val="2AA44A58"/>
    <w:rsid w:val="2AAA4BDE"/>
    <w:rsid w:val="2AC26ADA"/>
    <w:rsid w:val="2AC82E3D"/>
    <w:rsid w:val="2ACA463E"/>
    <w:rsid w:val="2AF459E0"/>
    <w:rsid w:val="2B0502D5"/>
    <w:rsid w:val="2B121BE0"/>
    <w:rsid w:val="2BAE55DD"/>
    <w:rsid w:val="2BD43465"/>
    <w:rsid w:val="2C3A4F0A"/>
    <w:rsid w:val="2C7D1C3D"/>
    <w:rsid w:val="2D451CA0"/>
    <w:rsid w:val="2D4A74D5"/>
    <w:rsid w:val="2D6C6E43"/>
    <w:rsid w:val="2DB404AA"/>
    <w:rsid w:val="2DC85545"/>
    <w:rsid w:val="2DCB03B2"/>
    <w:rsid w:val="2EB66D74"/>
    <w:rsid w:val="2EB85B97"/>
    <w:rsid w:val="2EBD433B"/>
    <w:rsid w:val="2F4B5DEA"/>
    <w:rsid w:val="2F9366B2"/>
    <w:rsid w:val="303943A5"/>
    <w:rsid w:val="30523594"/>
    <w:rsid w:val="307922F6"/>
    <w:rsid w:val="311741D6"/>
    <w:rsid w:val="31592A40"/>
    <w:rsid w:val="31B859B9"/>
    <w:rsid w:val="31BF1C79"/>
    <w:rsid w:val="31F2386A"/>
    <w:rsid w:val="321D581C"/>
    <w:rsid w:val="32F3657D"/>
    <w:rsid w:val="32F95F11"/>
    <w:rsid w:val="33296443"/>
    <w:rsid w:val="332B0200"/>
    <w:rsid w:val="33694A91"/>
    <w:rsid w:val="33854A61"/>
    <w:rsid w:val="33E4383E"/>
    <w:rsid w:val="343969A2"/>
    <w:rsid w:val="34A02A78"/>
    <w:rsid w:val="34AA4537"/>
    <w:rsid w:val="34B432CE"/>
    <w:rsid w:val="34C63AEA"/>
    <w:rsid w:val="35613C72"/>
    <w:rsid w:val="35E0728C"/>
    <w:rsid w:val="36820344"/>
    <w:rsid w:val="36B64491"/>
    <w:rsid w:val="37300E76"/>
    <w:rsid w:val="37627438"/>
    <w:rsid w:val="37965B9A"/>
    <w:rsid w:val="37DE5A4E"/>
    <w:rsid w:val="382947EF"/>
    <w:rsid w:val="38A61264"/>
    <w:rsid w:val="38AF451F"/>
    <w:rsid w:val="38D50A5B"/>
    <w:rsid w:val="39082ACF"/>
    <w:rsid w:val="3957180B"/>
    <w:rsid w:val="398210C1"/>
    <w:rsid w:val="39900463"/>
    <w:rsid w:val="39B0341A"/>
    <w:rsid w:val="39B32F0A"/>
    <w:rsid w:val="39F61D71"/>
    <w:rsid w:val="3B1E52BB"/>
    <w:rsid w:val="3B5620E2"/>
    <w:rsid w:val="3BB93D77"/>
    <w:rsid w:val="3C2854E9"/>
    <w:rsid w:val="3C2D31C0"/>
    <w:rsid w:val="3C526A0A"/>
    <w:rsid w:val="3C5375A7"/>
    <w:rsid w:val="3CAA0C2A"/>
    <w:rsid w:val="3CAE0392"/>
    <w:rsid w:val="3CB925E5"/>
    <w:rsid w:val="3D216AD8"/>
    <w:rsid w:val="3D346BE7"/>
    <w:rsid w:val="3DB05BFD"/>
    <w:rsid w:val="3DCD3427"/>
    <w:rsid w:val="3E077380"/>
    <w:rsid w:val="3E4259B9"/>
    <w:rsid w:val="3E8978EB"/>
    <w:rsid w:val="3E940B72"/>
    <w:rsid w:val="3E976956"/>
    <w:rsid w:val="3F226537"/>
    <w:rsid w:val="3F5664BD"/>
    <w:rsid w:val="4028295C"/>
    <w:rsid w:val="40A1116A"/>
    <w:rsid w:val="40CD68B4"/>
    <w:rsid w:val="4117188C"/>
    <w:rsid w:val="413A7455"/>
    <w:rsid w:val="413D17E8"/>
    <w:rsid w:val="415F29C4"/>
    <w:rsid w:val="4162324B"/>
    <w:rsid w:val="418B34D3"/>
    <w:rsid w:val="420E33D3"/>
    <w:rsid w:val="42B775AA"/>
    <w:rsid w:val="42D261AF"/>
    <w:rsid w:val="42D27F5D"/>
    <w:rsid w:val="43C6027C"/>
    <w:rsid w:val="44054362"/>
    <w:rsid w:val="440A42C9"/>
    <w:rsid w:val="442A3DC9"/>
    <w:rsid w:val="44B777F5"/>
    <w:rsid w:val="46194489"/>
    <w:rsid w:val="462555ED"/>
    <w:rsid w:val="466B0DF4"/>
    <w:rsid w:val="46850D20"/>
    <w:rsid w:val="46B57CE4"/>
    <w:rsid w:val="46B7320B"/>
    <w:rsid w:val="46BD1E68"/>
    <w:rsid w:val="46F10BCE"/>
    <w:rsid w:val="47BE6D02"/>
    <w:rsid w:val="47DF1EF6"/>
    <w:rsid w:val="47EE2D68"/>
    <w:rsid w:val="481F4890"/>
    <w:rsid w:val="482A3593"/>
    <w:rsid w:val="484358B9"/>
    <w:rsid w:val="486138DC"/>
    <w:rsid w:val="489D725F"/>
    <w:rsid w:val="48E00EFA"/>
    <w:rsid w:val="49816239"/>
    <w:rsid w:val="49943965"/>
    <w:rsid w:val="49B44860"/>
    <w:rsid w:val="49D00F6E"/>
    <w:rsid w:val="4A2859D9"/>
    <w:rsid w:val="4A325785"/>
    <w:rsid w:val="4A4556DF"/>
    <w:rsid w:val="4A7234D2"/>
    <w:rsid w:val="4A742241"/>
    <w:rsid w:val="4B0E200C"/>
    <w:rsid w:val="4BAE52DF"/>
    <w:rsid w:val="4BDA60D4"/>
    <w:rsid w:val="4C0F486B"/>
    <w:rsid w:val="4C4A5008"/>
    <w:rsid w:val="4D1122D4"/>
    <w:rsid w:val="4D1A2C2C"/>
    <w:rsid w:val="4D28311B"/>
    <w:rsid w:val="4D5F02E9"/>
    <w:rsid w:val="4E104ACB"/>
    <w:rsid w:val="4E21448E"/>
    <w:rsid w:val="4E2D4BE1"/>
    <w:rsid w:val="4EB046C9"/>
    <w:rsid w:val="4EB153CD"/>
    <w:rsid w:val="4EB81818"/>
    <w:rsid w:val="4F1B712F"/>
    <w:rsid w:val="4F8E5B53"/>
    <w:rsid w:val="4FBB71E4"/>
    <w:rsid w:val="4FD87A1A"/>
    <w:rsid w:val="50463D38"/>
    <w:rsid w:val="50AA0669"/>
    <w:rsid w:val="50FC089B"/>
    <w:rsid w:val="514411E7"/>
    <w:rsid w:val="51D04201"/>
    <w:rsid w:val="51D971C0"/>
    <w:rsid w:val="52104C64"/>
    <w:rsid w:val="52171E30"/>
    <w:rsid w:val="521C7BCD"/>
    <w:rsid w:val="5223626B"/>
    <w:rsid w:val="526B217C"/>
    <w:rsid w:val="52766C01"/>
    <w:rsid w:val="527D5F08"/>
    <w:rsid w:val="535470B3"/>
    <w:rsid w:val="53AA59B2"/>
    <w:rsid w:val="53F35EC6"/>
    <w:rsid w:val="54CB518A"/>
    <w:rsid w:val="552B2DBF"/>
    <w:rsid w:val="554A3B06"/>
    <w:rsid w:val="55EC0126"/>
    <w:rsid w:val="56725897"/>
    <w:rsid w:val="568941E7"/>
    <w:rsid w:val="569E3407"/>
    <w:rsid w:val="57490D5E"/>
    <w:rsid w:val="57BA0B3F"/>
    <w:rsid w:val="57D31E82"/>
    <w:rsid w:val="57DC1308"/>
    <w:rsid w:val="57E04A72"/>
    <w:rsid w:val="58E6430A"/>
    <w:rsid w:val="591075D9"/>
    <w:rsid w:val="5928537F"/>
    <w:rsid w:val="59B740FF"/>
    <w:rsid w:val="5A0053F8"/>
    <w:rsid w:val="5A074538"/>
    <w:rsid w:val="5A225816"/>
    <w:rsid w:val="5A537BBF"/>
    <w:rsid w:val="5A7F67C4"/>
    <w:rsid w:val="5AEA49AF"/>
    <w:rsid w:val="5AF727FF"/>
    <w:rsid w:val="5B076F10"/>
    <w:rsid w:val="5B2A2BD4"/>
    <w:rsid w:val="5B3F2FF0"/>
    <w:rsid w:val="5BBC75A4"/>
    <w:rsid w:val="5BCF64F4"/>
    <w:rsid w:val="5BD32F24"/>
    <w:rsid w:val="5BD80C8B"/>
    <w:rsid w:val="5C294C3A"/>
    <w:rsid w:val="5CC76201"/>
    <w:rsid w:val="5CD050B5"/>
    <w:rsid w:val="5D015BB7"/>
    <w:rsid w:val="5D17015C"/>
    <w:rsid w:val="5D740137"/>
    <w:rsid w:val="5DE07790"/>
    <w:rsid w:val="5DF10AEF"/>
    <w:rsid w:val="5E187A93"/>
    <w:rsid w:val="5E942426"/>
    <w:rsid w:val="5EEE3F19"/>
    <w:rsid w:val="5EF71298"/>
    <w:rsid w:val="5F427DC1"/>
    <w:rsid w:val="5F4648AE"/>
    <w:rsid w:val="5F546472"/>
    <w:rsid w:val="5F663F5B"/>
    <w:rsid w:val="5FDE3F8D"/>
    <w:rsid w:val="5FF30A3C"/>
    <w:rsid w:val="6032747F"/>
    <w:rsid w:val="60B30F76"/>
    <w:rsid w:val="60D833E0"/>
    <w:rsid w:val="621B429D"/>
    <w:rsid w:val="624B7980"/>
    <w:rsid w:val="62D31A5D"/>
    <w:rsid w:val="62F15BB2"/>
    <w:rsid w:val="63166BB6"/>
    <w:rsid w:val="634C5CEC"/>
    <w:rsid w:val="63A0369D"/>
    <w:rsid w:val="644520A8"/>
    <w:rsid w:val="64786EB7"/>
    <w:rsid w:val="65827D85"/>
    <w:rsid w:val="65A4122E"/>
    <w:rsid w:val="65B65064"/>
    <w:rsid w:val="65B75BBB"/>
    <w:rsid w:val="65F97EB8"/>
    <w:rsid w:val="66680A54"/>
    <w:rsid w:val="669051F0"/>
    <w:rsid w:val="66C35C8B"/>
    <w:rsid w:val="66D71FB9"/>
    <w:rsid w:val="66F81D11"/>
    <w:rsid w:val="671F633C"/>
    <w:rsid w:val="672901E4"/>
    <w:rsid w:val="675C1913"/>
    <w:rsid w:val="67D273CC"/>
    <w:rsid w:val="67EB0C5D"/>
    <w:rsid w:val="67EE0AE5"/>
    <w:rsid w:val="681E0AFA"/>
    <w:rsid w:val="682C350E"/>
    <w:rsid w:val="689C2E49"/>
    <w:rsid w:val="68A551C3"/>
    <w:rsid w:val="68E97798"/>
    <w:rsid w:val="694C740F"/>
    <w:rsid w:val="69532FDC"/>
    <w:rsid w:val="696E54DC"/>
    <w:rsid w:val="69B550B0"/>
    <w:rsid w:val="69D9075E"/>
    <w:rsid w:val="69DA0CB7"/>
    <w:rsid w:val="69F66377"/>
    <w:rsid w:val="6A2B4273"/>
    <w:rsid w:val="6A323A8E"/>
    <w:rsid w:val="6A55309E"/>
    <w:rsid w:val="6AA12FFF"/>
    <w:rsid w:val="6B1F68E4"/>
    <w:rsid w:val="6B402F34"/>
    <w:rsid w:val="6B6519C4"/>
    <w:rsid w:val="6B8005EE"/>
    <w:rsid w:val="6BA0659B"/>
    <w:rsid w:val="6C2E6A56"/>
    <w:rsid w:val="6C5506F2"/>
    <w:rsid w:val="6C9672F5"/>
    <w:rsid w:val="6CD37D51"/>
    <w:rsid w:val="6D214F0C"/>
    <w:rsid w:val="6D2A0812"/>
    <w:rsid w:val="6D535020"/>
    <w:rsid w:val="6D6824B0"/>
    <w:rsid w:val="6D766E7A"/>
    <w:rsid w:val="6D864791"/>
    <w:rsid w:val="6D8F6866"/>
    <w:rsid w:val="6DAE1DC4"/>
    <w:rsid w:val="6DC742B3"/>
    <w:rsid w:val="6DF278CF"/>
    <w:rsid w:val="6E204AEB"/>
    <w:rsid w:val="6E507EF9"/>
    <w:rsid w:val="6E5C674A"/>
    <w:rsid w:val="6EB32A89"/>
    <w:rsid w:val="6ECD7189"/>
    <w:rsid w:val="6F0A05DE"/>
    <w:rsid w:val="6F403E6D"/>
    <w:rsid w:val="6F425F07"/>
    <w:rsid w:val="6F9B5455"/>
    <w:rsid w:val="70025A76"/>
    <w:rsid w:val="701B08E6"/>
    <w:rsid w:val="70436B89"/>
    <w:rsid w:val="706643B7"/>
    <w:rsid w:val="706E0033"/>
    <w:rsid w:val="70E53128"/>
    <w:rsid w:val="70FF60D9"/>
    <w:rsid w:val="71125807"/>
    <w:rsid w:val="712F289B"/>
    <w:rsid w:val="714405D3"/>
    <w:rsid w:val="71A4221A"/>
    <w:rsid w:val="71DB1B20"/>
    <w:rsid w:val="71FE401B"/>
    <w:rsid w:val="721455EC"/>
    <w:rsid w:val="722661C8"/>
    <w:rsid w:val="72A640C8"/>
    <w:rsid w:val="730E028E"/>
    <w:rsid w:val="7318110C"/>
    <w:rsid w:val="73C44DF0"/>
    <w:rsid w:val="73E942E0"/>
    <w:rsid w:val="74355651"/>
    <w:rsid w:val="74403316"/>
    <w:rsid w:val="744877CF"/>
    <w:rsid w:val="745146CF"/>
    <w:rsid w:val="76142429"/>
    <w:rsid w:val="766F6EAD"/>
    <w:rsid w:val="77560455"/>
    <w:rsid w:val="776F3C10"/>
    <w:rsid w:val="77870136"/>
    <w:rsid w:val="7791148D"/>
    <w:rsid w:val="77A57945"/>
    <w:rsid w:val="780C2EA6"/>
    <w:rsid w:val="780E632E"/>
    <w:rsid w:val="782A3DBC"/>
    <w:rsid w:val="78521519"/>
    <w:rsid w:val="78673ACC"/>
    <w:rsid w:val="791D122B"/>
    <w:rsid w:val="79452AFF"/>
    <w:rsid w:val="79645F30"/>
    <w:rsid w:val="796B7926"/>
    <w:rsid w:val="79C423B9"/>
    <w:rsid w:val="79E92DA5"/>
    <w:rsid w:val="79F4265E"/>
    <w:rsid w:val="7A9440BA"/>
    <w:rsid w:val="7AE73E2B"/>
    <w:rsid w:val="7B346CFF"/>
    <w:rsid w:val="7BCE5AD7"/>
    <w:rsid w:val="7BF85195"/>
    <w:rsid w:val="7C8530E6"/>
    <w:rsid w:val="7CC34EF2"/>
    <w:rsid w:val="7D1363DA"/>
    <w:rsid w:val="7DB06B11"/>
    <w:rsid w:val="7E0706D0"/>
    <w:rsid w:val="7E0B1F99"/>
    <w:rsid w:val="7E97382D"/>
    <w:rsid w:val="7EC34622"/>
    <w:rsid w:val="7EC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66" w:lineRule="atLeast"/>
      <w:ind w:firstLine="419"/>
      <w:jc w:val="both"/>
      <w:textAlignment w:val="baseline"/>
    </w:pPr>
    <w:rPr>
      <w:rFonts w:asciiTheme="minorHAnsi" w:hAnsiTheme="minorHAnsi" w:eastAsiaTheme="minorEastAsia" w:cstheme="minorBidi"/>
      <w:color w:val="000000"/>
      <w:sz w:val="21"/>
      <w:szCs w:val="22"/>
      <w:u w:color="000000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  <w:style w:type="character" w:customStyle="1" w:styleId="7">
    <w:name w:val="页眉 Char"/>
    <w:basedOn w:val="5"/>
    <w:link w:val="3"/>
    <w:autoRedefine/>
    <w:qFormat/>
    <w:uiPriority w:val="0"/>
    <w:rPr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20647EE-C8C3-43A6-9EFD-52B278F415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2</Pages>
  <Words>858</Words>
  <Characters>865</Characters>
  <Lines>30</Lines>
  <Paragraphs>8</Paragraphs>
  <TotalTime>4</TotalTime>
  <ScaleCrop>false</ScaleCrop>
  <LinksUpToDate>false</LinksUpToDate>
  <CharactersWithSpaces>875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2019-05-30T09:41:00Z</dcterms:created>
  <dc:creator>夢之失落</dc:creator>
  <cp:lastModifiedBy>just、朕</cp:lastModifiedBy>
  <cp:lastPrinted>2026-10-14T01:35:00Z</cp:lastPrinted>
  <dcterms:modified xsi:type="dcterms:W3CDTF">2026-10-23T02:23:10Z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9D04C1FFD8DB481EA66D8556A489B1D8_13</vt:lpwstr>
  </property>
  <property fmtid="{D5CDD505-2E9C-101B-9397-08002B2CF9AE}" pid="4" name="KSOTemplateDocerSaveRecord">
    <vt:lpwstr>eyJoZGlkIjoiZGEyOTNmZDVkZTQxZjcxZTkzMTNhNmE4YzdhYTdmYjEiLCJ1c2VySWQiOiIyNTI1NDAyNDkifQ==</vt:lpwstr>
  </property>
</Properties>
</file>